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12187"/>
        <w:tblW w:w="8095" w:type="dxa"/>
        <w:tblLook w:val="04A0" w:firstRow="1" w:lastRow="0" w:firstColumn="1" w:lastColumn="0" w:noHBand="0" w:noVBand="1"/>
      </w:tblPr>
      <w:tblGrid>
        <w:gridCol w:w="1615"/>
        <w:gridCol w:w="3510"/>
        <w:gridCol w:w="1980"/>
        <w:gridCol w:w="990"/>
      </w:tblGrid>
      <w:tr w:rsidR="0027084C" w:rsidTr="0027084C">
        <w:trPr>
          <w:trHeight w:val="349"/>
        </w:trPr>
        <w:tc>
          <w:tcPr>
            <w:tcW w:w="1615" w:type="dxa"/>
            <w:shd w:val="clear" w:color="auto" w:fill="59B733"/>
          </w:tcPr>
          <w:p w:rsidR="0027084C" w:rsidRPr="00767E00" w:rsidRDefault="0027084C" w:rsidP="0027084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SKU</w:t>
            </w:r>
          </w:p>
        </w:tc>
        <w:tc>
          <w:tcPr>
            <w:tcW w:w="3510" w:type="dxa"/>
            <w:shd w:val="clear" w:color="auto" w:fill="59B733"/>
          </w:tcPr>
          <w:p w:rsidR="0027084C" w:rsidRPr="00767E00" w:rsidRDefault="0027084C" w:rsidP="0027084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1980" w:type="dxa"/>
            <w:shd w:val="clear" w:color="auto" w:fill="59B733"/>
          </w:tcPr>
          <w:p w:rsidR="0027084C" w:rsidRPr="00767E00" w:rsidRDefault="0027084C" w:rsidP="0027084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UPC</w:t>
            </w:r>
          </w:p>
        </w:tc>
        <w:tc>
          <w:tcPr>
            <w:tcW w:w="990" w:type="dxa"/>
            <w:shd w:val="clear" w:color="auto" w:fill="59B733"/>
          </w:tcPr>
          <w:p w:rsidR="0027084C" w:rsidRPr="00767E00" w:rsidRDefault="0027084C" w:rsidP="0027084C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MSRP</w:t>
            </w:r>
          </w:p>
        </w:tc>
      </w:tr>
      <w:tr w:rsidR="0027084C" w:rsidTr="0027084C">
        <w:trPr>
          <w:trHeight w:val="328"/>
        </w:trPr>
        <w:tc>
          <w:tcPr>
            <w:tcW w:w="1615" w:type="dxa"/>
          </w:tcPr>
          <w:p w:rsidR="0027084C" w:rsidRPr="00767E00" w:rsidRDefault="0027084C" w:rsidP="0027084C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   </w:t>
            </w:r>
            <w:r w:rsidR="00D34986">
              <w:rPr>
                <w:noProof/>
                <w:sz w:val="22"/>
                <w:szCs w:val="22"/>
              </w:rPr>
              <w:t>892</w:t>
            </w:r>
          </w:p>
        </w:tc>
        <w:tc>
          <w:tcPr>
            <w:tcW w:w="3510" w:type="dxa"/>
          </w:tcPr>
          <w:p w:rsidR="0027084C" w:rsidRPr="00767E00" w:rsidRDefault="00D34986" w:rsidP="0027084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Bottonlamd Phat Lady</w:t>
            </w:r>
          </w:p>
        </w:tc>
        <w:tc>
          <w:tcPr>
            <w:tcW w:w="1980" w:type="dxa"/>
          </w:tcPr>
          <w:p w:rsidR="0027084C" w:rsidRPr="004F3801" w:rsidRDefault="0027084C" w:rsidP="0027084C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="00D34986">
              <w:rPr>
                <w:rFonts w:ascii="Calibri" w:hAnsi="Calibri"/>
                <w:sz w:val="22"/>
                <w:szCs w:val="22"/>
              </w:rPr>
              <w:t>0-1013500892-5</w:t>
            </w:r>
          </w:p>
        </w:tc>
        <w:tc>
          <w:tcPr>
            <w:tcW w:w="990" w:type="dxa"/>
          </w:tcPr>
          <w:p w:rsidR="0027084C" w:rsidRPr="00767E00" w:rsidRDefault="00C107F9" w:rsidP="0027084C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$34.95</w:t>
            </w:r>
          </w:p>
        </w:tc>
      </w:tr>
    </w:tbl>
    <w:p w:rsidR="007D1FE2" w:rsidRDefault="00C107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1510113</wp:posOffset>
            </wp:positionV>
            <wp:extent cx="2887053" cy="3918143"/>
            <wp:effectExtent l="0" t="0" r="889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at_lady_Cam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053" cy="3918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84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6417C9" wp14:editId="43F13D3B">
                <wp:simplePos x="0" y="0"/>
                <wp:positionH relativeFrom="margin">
                  <wp:posOffset>-237876</wp:posOffset>
                </wp:positionH>
                <wp:positionV relativeFrom="paragraph">
                  <wp:posOffset>1781534</wp:posOffset>
                </wp:positionV>
                <wp:extent cx="3405505" cy="1834515"/>
                <wp:effectExtent l="0" t="0" r="0" b="127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1834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84C" w:rsidRPr="00C107F9" w:rsidRDefault="00C107F9" w:rsidP="0027084C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107F9">
                              <w:rPr>
                                <w:rFonts w:ascii="Helvetica" w:hAnsi="Helvetic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P.H.A.T. Lady™ is an Arkansas style, single-reed call that features a large sound port designed for increased volume, which is ideal for open water conditions. The </w:t>
                            </w:r>
                            <w:r w:rsidRPr="00C107F9">
                              <w:rPr>
                                <w:rFonts w:ascii="Helvetica" w:hAnsi="Helvetica"/>
                                <w:sz w:val="24"/>
                                <w:szCs w:val="24"/>
                                <w:shd w:val="clear" w:color="auto" w:fill="FFFFFF"/>
                              </w:rPr>
                              <w:t>ducks</w:t>
                            </w:r>
                            <w:r w:rsidRPr="00C107F9">
                              <w:rPr>
                                <w:rFonts w:ascii="Helvetica" w:hAnsi="Helvetic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know it’s over when The P.H.A.T. Lady™ sings!</w:t>
                            </w:r>
                            <w:r w:rsidR="00BC5D3D">
                              <w:rPr>
                                <w:rFonts w:ascii="Helvetica" w:hAnsi="Helvetica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6417C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8.75pt;margin-top:140.3pt;width:268.15pt;height:144.4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" filled="f" stroked="f">
                <v:textbox style="mso-fit-shape-to-text:t">
                  <w:txbxContent>
                    <w:p w:rsidR="0027084C" w:rsidRPr="00C107F9" w:rsidRDefault="00C107F9" w:rsidP="0027084C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107F9">
                        <w:rPr>
                          <w:rFonts w:ascii="Helvetica" w:hAnsi="Helvetica"/>
                          <w:sz w:val="24"/>
                          <w:szCs w:val="24"/>
                          <w:shd w:val="clear" w:color="auto" w:fill="FFFFFF"/>
                        </w:rPr>
                        <w:t xml:space="preserve">The P.H.A.T. Lady™ is an Arkansas style, single-reed call that features a large sound port designed for increased volume, which is ideal for open water conditions. The </w:t>
                      </w:r>
                      <w:r w:rsidRPr="00C107F9">
                        <w:rPr>
                          <w:rFonts w:ascii="Helvetica" w:hAnsi="Helvetica"/>
                          <w:sz w:val="24"/>
                          <w:szCs w:val="24"/>
                          <w:shd w:val="clear" w:color="auto" w:fill="FFFFFF"/>
                        </w:rPr>
                        <w:t>ducks</w:t>
                      </w:r>
                      <w:r w:rsidRPr="00C107F9">
                        <w:rPr>
                          <w:rFonts w:ascii="Helvetica" w:hAnsi="Helvetica"/>
                          <w:sz w:val="24"/>
                          <w:szCs w:val="24"/>
                          <w:shd w:val="clear" w:color="auto" w:fill="FFFFFF"/>
                        </w:rPr>
                        <w:t xml:space="preserve"> know it’s over when The P.H.A.T. Lady™ sings!</w:t>
                      </w:r>
                      <w:r w:rsidR="00BC5D3D">
                        <w:rPr>
                          <w:rFonts w:ascii="Helvetica" w:hAnsi="Helvetica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084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4BE5A1" wp14:editId="3DB521A9">
                <wp:simplePos x="0" y="0"/>
                <wp:positionH relativeFrom="margin">
                  <wp:align>left</wp:align>
                </wp:positionH>
                <wp:positionV relativeFrom="paragraph">
                  <wp:posOffset>3536122</wp:posOffset>
                </wp:positionV>
                <wp:extent cx="3577590" cy="949325"/>
                <wp:effectExtent l="0" t="0" r="0" b="571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94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445" w:rsidRPr="00BC5D3D" w:rsidRDefault="00BC5D3D" w:rsidP="00C107F9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>Mossy Oak® Bottomland Camo</w:t>
                            </w:r>
                          </w:p>
                          <w:p w:rsidR="00C107F9" w:rsidRDefault="00C107F9" w:rsidP="00C107F9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</w:pPr>
                            <w:r w:rsidRPr="00C107F9"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 xml:space="preserve">P.H.A.T. = Pretty, Hot </w:t>
                            </w:r>
                            <w:proofErr w:type="gramStart"/>
                            <w:r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Pr="00C107F9"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>nd</w:t>
                            </w:r>
                            <w:proofErr w:type="gramEnd"/>
                            <w:r w:rsidRPr="00C107F9"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 xml:space="preserve"> Tempting</w:t>
                            </w:r>
                          </w:p>
                          <w:p w:rsidR="00C107F9" w:rsidRPr="00C107F9" w:rsidRDefault="00C107F9" w:rsidP="00C107F9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</w:pPr>
                            <w:r w:rsidRPr="00C107F9"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>Rose Polycarbonate, Arkansas style single-reed</w:t>
                            </w:r>
                          </w:p>
                          <w:p w:rsidR="00C107F9" w:rsidRPr="00C107F9" w:rsidRDefault="00C107F9" w:rsidP="00C107F9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</w:pPr>
                            <w:r w:rsidRPr="00C107F9"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>Polished band</w:t>
                            </w:r>
                          </w:p>
                          <w:p w:rsidR="00C107F9" w:rsidRPr="00C107F9" w:rsidRDefault="00C107F9" w:rsidP="00C107F9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</w:pPr>
                            <w:r w:rsidRPr="00C107F9"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>Features a large sound port designed for increased volume</w:t>
                            </w:r>
                          </w:p>
                          <w:p w:rsidR="0027084C" w:rsidRPr="00C107F9" w:rsidRDefault="00C107F9" w:rsidP="00C107F9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</w:pPr>
                            <w:r w:rsidRPr="00C107F9">
                              <w:rPr>
                                <w:rFonts w:ascii="Helvetica" w:eastAsia="Times New Roman" w:hAnsi="Helvetica" w:cs="Times New Roman"/>
                                <w:sz w:val="24"/>
                                <w:szCs w:val="24"/>
                              </w:rPr>
                              <w:t>Perfect for open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4BE5A1" id="Text Box 2" o:spid="_x0000_s1027" type="#_x0000_t202" style="position:absolute;margin-left:0;margin-top:278.45pt;width:281.7pt;height:74.75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" filled="f" stroked="f">
                <v:textbox style="mso-fit-shape-to-text:t">
                  <w:txbxContent>
                    <w:p w:rsidR="009F2445" w:rsidRPr="00BC5D3D" w:rsidRDefault="00BC5D3D" w:rsidP="00C107F9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>Mossy Oak® Bottomland Camo</w:t>
                      </w:r>
                    </w:p>
                    <w:p w:rsidR="00C107F9" w:rsidRDefault="00C107F9" w:rsidP="00C107F9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</w:pPr>
                      <w:r w:rsidRPr="00C107F9"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 xml:space="preserve">P.H.A.T. = Pretty, Hot </w:t>
                      </w:r>
                      <w:proofErr w:type="gramStart"/>
                      <w:r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>A</w:t>
                      </w:r>
                      <w:r w:rsidRPr="00C107F9"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>nd</w:t>
                      </w:r>
                      <w:proofErr w:type="gramEnd"/>
                      <w:r w:rsidRPr="00C107F9"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 xml:space="preserve"> Tempting</w:t>
                      </w:r>
                    </w:p>
                    <w:p w:rsidR="00C107F9" w:rsidRPr="00C107F9" w:rsidRDefault="00C107F9" w:rsidP="00C107F9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</w:pPr>
                      <w:r w:rsidRPr="00C107F9"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>Rose Polycarbonate, Arkansas style single-reed</w:t>
                      </w:r>
                    </w:p>
                    <w:p w:rsidR="00C107F9" w:rsidRPr="00C107F9" w:rsidRDefault="00C107F9" w:rsidP="00C107F9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</w:pPr>
                      <w:r w:rsidRPr="00C107F9"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>Polished band</w:t>
                      </w:r>
                    </w:p>
                    <w:p w:rsidR="00C107F9" w:rsidRPr="00C107F9" w:rsidRDefault="00C107F9" w:rsidP="00C107F9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</w:pPr>
                      <w:r w:rsidRPr="00C107F9"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>Features a large sound port designed for increased volume</w:t>
                      </w:r>
                    </w:p>
                    <w:p w:rsidR="0027084C" w:rsidRPr="00C107F9" w:rsidRDefault="00C107F9" w:rsidP="00C107F9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</w:pPr>
                      <w:r w:rsidRPr="00C107F9">
                        <w:rPr>
                          <w:rFonts w:ascii="Helvetica" w:eastAsia="Times New Roman" w:hAnsi="Helvetica" w:cs="Times New Roman"/>
                          <w:sz w:val="24"/>
                          <w:szCs w:val="24"/>
                        </w:rPr>
                        <w:t>Perfect for open water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7084C" w:rsidRPr="0027084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17887EE" wp14:editId="6803ABC5">
                <wp:simplePos x="0" y="0"/>
                <wp:positionH relativeFrom="margin">
                  <wp:posOffset>-324968</wp:posOffset>
                </wp:positionH>
                <wp:positionV relativeFrom="page">
                  <wp:posOffset>1819711</wp:posOffset>
                </wp:positionV>
                <wp:extent cx="6181725" cy="4889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84C" w:rsidRDefault="001611C6" w:rsidP="0027084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Bottomland</w:t>
                            </w:r>
                            <w:r w:rsidR="00D34986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Phat Lady</w:t>
                            </w:r>
                          </w:p>
                          <w:p w:rsidR="0027084C" w:rsidRDefault="0027084C" w:rsidP="0027084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27084C" w:rsidRDefault="0027084C" w:rsidP="0027084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27084C" w:rsidRPr="00A33C52" w:rsidRDefault="0027084C" w:rsidP="0027084C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87EE" id="_x0000_s1028" type="#_x0000_t202" style="position:absolute;margin-left:-25.6pt;margin-top:143.3pt;width:486.75pt;height:3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" filled="f" stroked="f">
                <v:textbox>
                  <w:txbxContent>
                    <w:p w:rsidR="0027084C" w:rsidRDefault="001611C6" w:rsidP="0027084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Bottomland</w:t>
                      </w:r>
                      <w:r w:rsidR="00D34986">
                        <w:rPr>
                          <w:b/>
                          <w:sz w:val="48"/>
                          <w:szCs w:val="48"/>
                        </w:rPr>
                        <w:t xml:space="preserve"> Phat Lady</w:t>
                      </w:r>
                    </w:p>
                    <w:p w:rsidR="0027084C" w:rsidRDefault="0027084C" w:rsidP="0027084C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27084C" w:rsidRDefault="0027084C" w:rsidP="0027084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:rsidR="0027084C" w:rsidRPr="00A33C52" w:rsidRDefault="0027084C" w:rsidP="0027084C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7D1F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84C" w:rsidRDefault="0027084C" w:rsidP="001B4641">
      <w:pPr>
        <w:spacing w:after="0" w:line="240" w:lineRule="auto"/>
      </w:pPr>
      <w:r>
        <w:separator/>
      </w:r>
    </w:p>
  </w:endnote>
  <w:endnote w:type="continuationSeparator" w:id="0">
    <w:p w:rsidR="0027084C" w:rsidRDefault="0027084C" w:rsidP="001B4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641" w:rsidRDefault="001B46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641" w:rsidRDefault="001B46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641" w:rsidRDefault="001B46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84C" w:rsidRDefault="0027084C" w:rsidP="001B4641">
      <w:pPr>
        <w:spacing w:after="0" w:line="240" w:lineRule="auto"/>
      </w:pPr>
      <w:r>
        <w:separator/>
      </w:r>
    </w:p>
  </w:footnote>
  <w:footnote w:type="continuationSeparator" w:id="0">
    <w:p w:rsidR="0027084C" w:rsidRDefault="0027084C" w:rsidP="001B46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641" w:rsidRDefault="001B46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9114678"/>
      <w:docPartObj>
        <w:docPartGallery w:val="Watermarks"/>
        <w:docPartUnique/>
      </w:docPartObj>
    </w:sdtPr>
    <w:sdtEndPr/>
    <w:sdtContent>
      <w:p w:rsidR="001B4641" w:rsidRDefault="001B4641">
        <w:pPr>
          <w:pStyle w:val="Header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-930166</wp:posOffset>
              </wp:positionH>
              <wp:positionV relativeFrom="page">
                <wp:posOffset>0</wp:posOffset>
              </wp:positionV>
              <wp:extent cx="7771130" cy="10077450"/>
              <wp:effectExtent l="0" t="0" r="127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rimos_Sell Sheet_REV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8360" cy="100868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641" w:rsidRDefault="001B46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C2724C"/>
    <w:multiLevelType w:val="hybridMultilevel"/>
    <w:tmpl w:val="3F3C6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C5305"/>
    <w:multiLevelType w:val="multilevel"/>
    <w:tmpl w:val="7956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7C0A8A"/>
    <w:multiLevelType w:val="multilevel"/>
    <w:tmpl w:val="1754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8755F9"/>
    <w:multiLevelType w:val="multilevel"/>
    <w:tmpl w:val="0EDA19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4C"/>
    <w:rsid w:val="001611C6"/>
    <w:rsid w:val="001B4641"/>
    <w:rsid w:val="0027084C"/>
    <w:rsid w:val="00284F49"/>
    <w:rsid w:val="003A278C"/>
    <w:rsid w:val="00586E42"/>
    <w:rsid w:val="00715BAF"/>
    <w:rsid w:val="007D1FE2"/>
    <w:rsid w:val="00847014"/>
    <w:rsid w:val="009F2445"/>
    <w:rsid w:val="00BC5D3D"/>
    <w:rsid w:val="00C107F9"/>
    <w:rsid w:val="00D3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82EA8"/>
  <w15:chartTrackingRefBased/>
  <w15:docId w15:val="{31391099-0717-4E22-BA9D-EFA966D6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084C"/>
    <w:pPr>
      <w:spacing w:line="312" w:lineRule="auto"/>
    </w:pPr>
    <w:rPr>
      <w:rFonts w:eastAsiaTheme="minorEastAsia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641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B4641"/>
  </w:style>
  <w:style w:type="paragraph" w:styleId="Footer">
    <w:name w:val="footer"/>
    <w:basedOn w:val="Normal"/>
    <w:link w:val="FooterChar"/>
    <w:uiPriority w:val="99"/>
    <w:unhideWhenUsed/>
    <w:rsid w:val="001B4641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B4641"/>
  </w:style>
  <w:style w:type="table" w:styleId="TableGrid">
    <w:name w:val="Table Grid"/>
    <w:basedOn w:val="TableNormal"/>
    <w:uiPriority w:val="39"/>
    <w:rsid w:val="0027084C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61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61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70931\Desktop\SALES%20SUPPORT%20&amp;%20DATA\FY20%20Sales%20Sheet%20Templates\Primos_Sales_Sheet_Template_FY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Primos_Sales_Sheet_Template_FY20</Template>
  <TotalTime>15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Eric</dc:creator>
  <cp:keywords/>
  <dc:description/>
  <cp:lastModifiedBy>O'Reilly, Mary</cp:lastModifiedBy>
  <cp:revision>4</cp:revision>
  <dcterms:created xsi:type="dcterms:W3CDTF">2019-01-24T18:42:00Z</dcterms:created>
  <dcterms:modified xsi:type="dcterms:W3CDTF">2019-01-24T18:57:00Z</dcterms:modified>
</cp:coreProperties>
</file>