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2904E" w14:textId="77777777" w:rsidR="003D7999" w:rsidRDefault="003D7999">
      <w:pPr>
        <w:rPr>
          <w:noProof/>
        </w:rPr>
      </w:pPr>
    </w:p>
    <w:p w14:paraId="0226E80A" w14:textId="77777777" w:rsidR="00A33C52" w:rsidRDefault="00A33C52"/>
    <w:p w14:paraId="29A08A19" w14:textId="2D46EC34" w:rsidR="00A33C52" w:rsidRDefault="00A33C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7AE67D" wp14:editId="7AFAC4FF">
                <wp:simplePos x="0" y="0"/>
                <wp:positionH relativeFrom="margin">
                  <wp:posOffset>0</wp:posOffset>
                </wp:positionH>
                <wp:positionV relativeFrom="page">
                  <wp:posOffset>1962150</wp:posOffset>
                </wp:positionV>
                <wp:extent cx="6181725" cy="438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C86E5" w14:textId="77777777" w:rsidR="00A33C52" w:rsidRPr="00A33C52" w:rsidRDefault="0095520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Drag Strip Turkey Call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AE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4.5pt;width:486.75pt;height:3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" stroked="f">
                <v:textbox>
                  <w:txbxContent>
                    <w:p w14:paraId="620C86E5" w14:textId="77777777" w:rsidR="00A33C52" w:rsidRPr="00A33C52" w:rsidRDefault="0095520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Drag Strip Turkey Call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9724"/>
        <w:tblW w:w="8095" w:type="dxa"/>
        <w:tblLook w:val="04A0" w:firstRow="1" w:lastRow="0" w:firstColumn="1" w:lastColumn="0" w:noHBand="0" w:noVBand="1"/>
      </w:tblPr>
      <w:tblGrid>
        <w:gridCol w:w="1615"/>
        <w:gridCol w:w="3510"/>
        <w:gridCol w:w="1980"/>
        <w:gridCol w:w="990"/>
      </w:tblGrid>
      <w:tr w:rsidR="00171382" w14:paraId="012A3328" w14:textId="77777777" w:rsidTr="00171382">
        <w:trPr>
          <w:trHeight w:val="349"/>
        </w:trPr>
        <w:tc>
          <w:tcPr>
            <w:tcW w:w="1615" w:type="dxa"/>
            <w:shd w:val="clear" w:color="auto" w:fill="59B733"/>
          </w:tcPr>
          <w:p w14:paraId="0EDE98FC" w14:textId="77777777" w:rsidR="00171382" w:rsidRPr="00767E00" w:rsidRDefault="00171382" w:rsidP="004F63D4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SKU</w:t>
            </w:r>
          </w:p>
        </w:tc>
        <w:tc>
          <w:tcPr>
            <w:tcW w:w="3510" w:type="dxa"/>
            <w:shd w:val="clear" w:color="auto" w:fill="59B733"/>
          </w:tcPr>
          <w:p w14:paraId="0C9FB2FF" w14:textId="77777777" w:rsidR="00171382" w:rsidRPr="00767E00" w:rsidRDefault="00171382" w:rsidP="004F63D4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1980" w:type="dxa"/>
            <w:shd w:val="clear" w:color="auto" w:fill="59B733"/>
          </w:tcPr>
          <w:p w14:paraId="65A2A3FF" w14:textId="77777777" w:rsidR="00171382" w:rsidRPr="00767E00" w:rsidRDefault="00171382" w:rsidP="004F63D4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UPC</w:t>
            </w:r>
          </w:p>
        </w:tc>
        <w:tc>
          <w:tcPr>
            <w:tcW w:w="990" w:type="dxa"/>
            <w:shd w:val="clear" w:color="auto" w:fill="59B733"/>
          </w:tcPr>
          <w:p w14:paraId="2B7A52CB" w14:textId="77777777" w:rsidR="00171382" w:rsidRPr="00767E00" w:rsidRDefault="00171382" w:rsidP="004F63D4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MSRP</w:t>
            </w:r>
          </w:p>
        </w:tc>
      </w:tr>
      <w:tr w:rsidR="00171382" w14:paraId="691222A5" w14:textId="77777777" w:rsidTr="00171382">
        <w:trPr>
          <w:trHeight w:val="328"/>
        </w:trPr>
        <w:tc>
          <w:tcPr>
            <w:tcW w:w="1615" w:type="dxa"/>
          </w:tcPr>
          <w:p w14:paraId="4AF93F9A" w14:textId="1266E251" w:rsidR="00171382" w:rsidRPr="00767E00" w:rsidRDefault="00171382" w:rsidP="00767E00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2914</w:t>
            </w:r>
          </w:p>
        </w:tc>
        <w:tc>
          <w:tcPr>
            <w:tcW w:w="3510" w:type="dxa"/>
          </w:tcPr>
          <w:p w14:paraId="5709C805" w14:textId="77777777" w:rsidR="00171382" w:rsidRPr="00767E00" w:rsidRDefault="00171382" w:rsidP="00767E00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Drag Strip Turkey Call</w:t>
            </w:r>
          </w:p>
        </w:tc>
        <w:tc>
          <w:tcPr>
            <w:tcW w:w="1980" w:type="dxa"/>
          </w:tcPr>
          <w:p w14:paraId="2D4B3B4A" w14:textId="5DF12A2B" w:rsidR="00171382" w:rsidRPr="00C2607C" w:rsidRDefault="00171382" w:rsidP="00C260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0-10135-02914-2</w:t>
            </w:r>
          </w:p>
        </w:tc>
        <w:tc>
          <w:tcPr>
            <w:tcW w:w="990" w:type="dxa"/>
          </w:tcPr>
          <w:p w14:paraId="3A2E46B2" w14:textId="77777777" w:rsidR="00171382" w:rsidRPr="00767E00" w:rsidRDefault="00171382" w:rsidP="00767E00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$39.99</w:t>
            </w:r>
          </w:p>
        </w:tc>
      </w:tr>
    </w:tbl>
    <w:p w14:paraId="77C7FE7D" w14:textId="7B926541" w:rsidR="00A33C52" w:rsidRDefault="00206C4D">
      <w:r>
        <w:rPr>
          <w:noProof/>
        </w:rPr>
        <w:drawing>
          <wp:anchor distT="0" distB="0" distL="114300" distR="114300" simplePos="0" relativeHeight="251665408" behindDoc="1" locked="0" layoutInCell="1" allowOverlap="1" wp14:anchorId="0E628F81" wp14:editId="52B7F79E">
            <wp:simplePos x="0" y="0"/>
            <wp:positionH relativeFrom="margin">
              <wp:posOffset>3398520</wp:posOffset>
            </wp:positionH>
            <wp:positionV relativeFrom="paragraph">
              <wp:posOffset>2694305</wp:posOffset>
            </wp:positionV>
            <wp:extent cx="2852420" cy="2484532"/>
            <wp:effectExtent l="0" t="0" r="5080" b="114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g Strip_Bott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4845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A2DDD99" wp14:editId="3A4362C1">
            <wp:simplePos x="0" y="0"/>
            <wp:positionH relativeFrom="margin">
              <wp:posOffset>2117407</wp:posOffset>
            </wp:positionH>
            <wp:positionV relativeFrom="paragraph">
              <wp:posOffset>2803844</wp:posOffset>
            </wp:positionV>
            <wp:extent cx="578856" cy="4230922"/>
            <wp:effectExtent l="2858" t="0" r="14922" b="33973"/>
            <wp:wrapNone/>
            <wp:docPr id="1" name="Picture 1" descr="C:\Users\e63063\AppData\Local\Microsoft\Windows\Temporary Internet Files\Content.Word\Stri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63063\AppData\Local\Microsoft\Windows\Temporary Internet Files\Content.Word\Strik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856" cy="42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6CB0B4F" wp14:editId="5DB2ADF5">
            <wp:simplePos x="0" y="0"/>
            <wp:positionH relativeFrom="margin">
              <wp:posOffset>3422650</wp:posOffset>
            </wp:positionH>
            <wp:positionV relativeFrom="paragraph">
              <wp:posOffset>590550</wp:posOffset>
            </wp:positionV>
            <wp:extent cx="2956560" cy="2528570"/>
            <wp:effectExtent l="0" t="0" r="0" b="24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g Strip_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5285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0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C27B98" wp14:editId="36E8D6FB">
                <wp:simplePos x="0" y="0"/>
                <wp:positionH relativeFrom="margin">
                  <wp:align>left</wp:align>
                </wp:positionH>
                <wp:positionV relativeFrom="paragraph">
                  <wp:posOffset>773430</wp:posOffset>
                </wp:positionV>
                <wp:extent cx="3276600" cy="11245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12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C9E1F" w14:textId="2BB7D31F" w:rsidR="00C830ED" w:rsidRDefault="00206C4D" w:rsidP="00C830ED">
                            <w:r>
                              <w:t>The Primos</w:t>
                            </w:r>
                            <w:r w:rsidRPr="00206C4D">
                              <w:rPr>
                                <w:rFonts w:ascii="MS Gothic" w:eastAsia="MS Gothic" w:hAnsi="MS Gothic" w:cs="MS Gothic"/>
                                <w:sz w:val="16"/>
                                <w:szCs w:val="16"/>
                                <w:vertAlign w:val="superscript"/>
                              </w:rPr>
                              <w:t>Ⓡ</w:t>
                            </w:r>
                            <w:r>
                              <w:t xml:space="preserve"> Drag Strip</w:t>
                            </w:r>
                            <w:r w:rsidRPr="00206C4D">
                              <w:t>™</w:t>
                            </w:r>
                            <w:r>
                              <w:t xml:space="preserve"> is a</w:t>
                            </w:r>
                            <w:r w:rsidR="00C830ED">
                              <w:t xml:space="preserve"> modern version of an old school traditional call.  The Drag Strip is made of CNC milled exotic hardwood and Pennsylvania s</w:t>
                            </w:r>
                            <w:r>
                              <w:t>late.  The design, with a built-</w:t>
                            </w:r>
                            <w:r w:rsidR="00C830ED">
                              <w:t>i</w:t>
                            </w:r>
                            <w:r>
                              <w:t xml:space="preserve">n sound board and sound ports, </w:t>
                            </w:r>
                            <w:r w:rsidR="00C830ED">
                              <w:t>fits perfectly in your hand to produce smooth yelps, purrs, clucks</w:t>
                            </w:r>
                            <w:r>
                              <w:t xml:space="preserve"> and cuts.  It’s all t</w:t>
                            </w:r>
                            <w:r w:rsidR="00C830ED">
                              <w:t>opped off with laser engraving and</w:t>
                            </w:r>
                            <w:r>
                              <w:t xml:space="preserve"> a one piece CNC turned striker. With the Drag Strip in </w:t>
                            </w:r>
                            <w:r>
                              <w:t>your</w:t>
                            </w:r>
                            <w:bookmarkStart w:id="0" w:name="_GoBack"/>
                            <w:bookmarkEnd w:id="0"/>
                            <w:r>
                              <w:t xml:space="preserve"> hands,</w:t>
                            </w:r>
                            <w:r w:rsidR="00C830ED">
                              <w:t xml:space="preserve"> you’re ready to head to the woods.</w:t>
                            </w:r>
                          </w:p>
                          <w:p w14:paraId="2CBAE7F3" w14:textId="58A393C0" w:rsidR="00C830ED" w:rsidRDefault="00C830ED" w:rsidP="00206C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Resurrected traditional design</w:t>
                            </w:r>
                          </w:p>
                          <w:p w14:paraId="19612335" w14:textId="166814AE" w:rsidR="00C830ED" w:rsidRDefault="00C830ED" w:rsidP="00206C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Exotic hardwood and Pennsylvania slate </w:t>
                            </w:r>
                          </w:p>
                          <w:p w14:paraId="3E905822" w14:textId="31EE0837" w:rsidR="00C830ED" w:rsidRDefault="00C830ED" w:rsidP="00206C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CNC milled </w:t>
                            </w:r>
                          </w:p>
                          <w:p w14:paraId="4291ECD0" w14:textId="14A59A16" w:rsidR="00C830ED" w:rsidRDefault="00C830ED" w:rsidP="00206C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Laser engraved</w:t>
                            </w:r>
                          </w:p>
                          <w:p w14:paraId="7336C6F2" w14:textId="51D4F640" w:rsidR="00C830ED" w:rsidRDefault="00C830ED" w:rsidP="00206C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One pieced laminated striker</w:t>
                            </w:r>
                          </w:p>
                          <w:p w14:paraId="21E272F5" w14:textId="77777777" w:rsidR="00A33C52" w:rsidRPr="00A33C52" w:rsidRDefault="00A33C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27B98" id="_x0000_s1027" type="#_x0000_t202" style="position:absolute;margin-left:0;margin-top:60.9pt;width:258pt;height:88.55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" stroked="f">
                <v:textbox style="mso-fit-shape-to-text:t">
                  <w:txbxContent>
                    <w:p w14:paraId="4A2C9E1F" w14:textId="2BB7D31F" w:rsidR="00C830ED" w:rsidRDefault="00206C4D" w:rsidP="00C830ED">
                      <w:r>
                        <w:t>The Primos</w:t>
                      </w:r>
                      <w:r w:rsidRPr="00206C4D">
                        <w:rPr>
                          <w:rFonts w:ascii="MS Gothic" w:eastAsia="MS Gothic" w:hAnsi="MS Gothic" w:cs="MS Gothic"/>
                          <w:sz w:val="16"/>
                          <w:szCs w:val="16"/>
                          <w:vertAlign w:val="superscript"/>
                        </w:rPr>
                        <w:t>Ⓡ</w:t>
                      </w:r>
                      <w:r>
                        <w:t xml:space="preserve"> Drag Strip</w:t>
                      </w:r>
                      <w:r w:rsidRPr="00206C4D">
                        <w:t>™</w:t>
                      </w:r>
                      <w:r>
                        <w:t xml:space="preserve"> is a</w:t>
                      </w:r>
                      <w:r w:rsidR="00C830ED">
                        <w:t xml:space="preserve"> modern version of an old school traditional call.  The Drag Strip is made of CNC milled exotic hardwood and Pennsylvania s</w:t>
                      </w:r>
                      <w:r>
                        <w:t>late.  The design, with a built-</w:t>
                      </w:r>
                      <w:r w:rsidR="00C830ED">
                        <w:t>i</w:t>
                      </w:r>
                      <w:r>
                        <w:t xml:space="preserve">n sound board and sound ports, </w:t>
                      </w:r>
                      <w:r w:rsidR="00C830ED">
                        <w:t>fits perfectly in your hand to produce smooth yelps, purrs, clucks</w:t>
                      </w:r>
                      <w:r>
                        <w:t xml:space="preserve"> and cuts.  It’s all t</w:t>
                      </w:r>
                      <w:r w:rsidR="00C830ED">
                        <w:t>opped off with laser engraving and</w:t>
                      </w:r>
                      <w:r>
                        <w:t xml:space="preserve"> a one piece CNC turned striker. With the Drag Strip in </w:t>
                      </w:r>
                      <w:r>
                        <w:t>your</w:t>
                      </w:r>
                      <w:bookmarkStart w:id="1" w:name="_GoBack"/>
                      <w:bookmarkEnd w:id="1"/>
                      <w:r>
                        <w:t xml:space="preserve"> hands,</w:t>
                      </w:r>
                      <w:r w:rsidR="00C830ED">
                        <w:t xml:space="preserve"> you’re ready to head to the woods.</w:t>
                      </w:r>
                    </w:p>
                    <w:p w14:paraId="2CBAE7F3" w14:textId="58A393C0" w:rsidR="00C830ED" w:rsidRDefault="00C830ED" w:rsidP="00206C4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Resurrected traditional design</w:t>
                      </w:r>
                    </w:p>
                    <w:p w14:paraId="19612335" w14:textId="166814AE" w:rsidR="00C830ED" w:rsidRDefault="00C830ED" w:rsidP="00206C4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Exotic hardwood and Pennsylvania slate </w:t>
                      </w:r>
                    </w:p>
                    <w:p w14:paraId="3E905822" w14:textId="31EE0837" w:rsidR="00C830ED" w:rsidRDefault="00C830ED" w:rsidP="00206C4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CNC milled </w:t>
                      </w:r>
                    </w:p>
                    <w:p w14:paraId="4291ECD0" w14:textId="14A59A16" w:rsidR="00C830ED" w:rsidRDefault="00C830ED" w:rsidP="00206C4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Laser engraved</w:t>
                      </w:r>
                    </w:p>
                    <w:p w14:paraId="7336C6F2" w14:textId="51D4F640" w:rsidR="00C830ED" w:rsidRDefault="00C830ED" w:rsidP="00206C4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One pieced laminated striker</w:t>
                      </w:r>
                    </w:p>
                    <w:p w14:paraId="21E272F5" w14:textId="77777777" w:rsidR="00A33C52" w:rsidRPr="00A33C52" w:rsidRDefault="00A33C5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33C52" w:rsidSect="00767E00">
      <w:headerReference w:type="default" r:id="rId10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DF9B4" w14:textId="77777777" w:rsidR="008E1F4E" w:rsidRDefault="008E1F4E" w:rsidP="00A33C52">
      <w:pPr>
        <w:spacing w:after="0" w:line="240" w:lineRule="auto"/>
      </w:pPr>
      <w:r>
        <w:separator/>
      </w:r>
    </w:p>
  </w:endnote>
  <w:endnote w:type="continuationSeparator" w:id="0">
    <w:p w14:paraId="2C115DED" w14:textId="77777777" w:rsidR="008E1F4E" w:rsidRDefault="008E1F4E" w:rsidP="00A3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1CAE9" w14:textId="77777777" w:rsidR="008E1F4E" w:rsidRDefault="008E1F4E" w:rsidP="00A33C52">
      <w:pPr>
        <w:spacing w:after="0" w:line="240" w:lineRule="auto"/>
      </w:pPr>
      <w:r>
        <w:separator/>
      </w:r>
    </w:p>
  </w:footnote>
  <w:footnote w:type="continuationSeparator" w:id="0">
    <w:p w14:paraId="4D584A72" w14:textId="77777777" w:rsidR="008E1F4E" w:rsidRDefault="008E1F4E" w:rsidP="00A33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6385272"/>
      <w:docPartObj>
        <w:docPartGallery w:val="Watermarks"/>
        <w:docPartUnique/>
      </w:docPartObj>
    </w:sdtPr>
    <w:sdtEndPr/>
    <w:sdtContent>
      <w:p w14:paraId="11AD2368" w14:textId="77777777" w:rsidR="00A33C52" w:rsidRDefault="00A33C52">
        <w:pPr>
          <w:pStyle w:val="Header"/>
        </w:pPr>
        <w:r>
          <w:rPr>
            <w:noProof/>
          </w:rPr>
          <w:drawing>
            <wp:anchor distT="0" distB="0" distL="114300" distR="114300" simplePos="0" relativeHeight="251659264" behindDoc="0" locked="1" layoutInCell="1" allowOverlap="1" wp14:anchorId="302C100C" wp14:editId="257058D4">
              <wp:simplePos x="0" y="0"/>
              <wp:positionH relativeFrom="page">
                <wp:align>right</wp:align>
              </wp:positionH>
              <wp:positionV relativeFrom="page">
                <wp:posOffset>1905</wp:posOffset>
              </wp:positionV>
              <wp:extent cx="7763256" cy="10049256"/>
              <wp:effectExtent l="0" t="0" r="9525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rimos_Sell_Sheet_Background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3256" cy="100492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305BC"/>
    <w:multiLevelType w:val="multilevel"/>
    <w:tmpl w:val="EB90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B01604"/>
    <w:multiLevelType w:val="hybridMultilevel"/>
    <w:tmpl w:val="6668F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E005B"/>
    <w:multiLevelType w:val="hybridMultilevel"/>
    <w:tmpl w:val="89C858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5E96B8B"/>
    <w:multiLevelType w:val="hybridMultilevel"/>
    <w:tmpl w:val="FADA3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08"/>
    <w:rsid w:val="000C522D"/>
    <w:rsid w:val="00171382"/>
    <w:rsid w:val="001B7506"/>
    <w:rsid w:val="00206C4D"/>
    <w:rsid w:val="003D7999"/>
    <w:rsid w:val="004F63D4"/>
    <w:rsid w:val="00600ECF"/>
    <w:rsid w:val="007624DE"/>
    <w:rsid w:val="00767E00"/>
    <w:rsid w:val="007E4F6C"/>
    <w:rsid w:val="008419FD"/>
    <w:rsid w:val="008E1F4E"/>
    <w:rsid w:val="00955208"/>
    <w:rsid w:val="00A33C52"/>
    <w:rsid w:val="00B134D1"/>
    <w:rsid w:val="00B40DBE"/>
    <w:rsid w:val="00C2607C"/>
    <w:rsid w:val="00C8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393C83"/>
  <w15:chartTrackingRefBased/>
  <w15:docId w15:val="{D495BC1E-F5BF-4E8D-8FB3-49C147AD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C52"/>
  </w:style>
  <w:style w:type="paragraph" w:styleId="Heading1">
    <w:name w:val="heading 1"/>
    <w:basedOn w:val="Normal"/>
    <w:next w:val="Normal"/>
    <w:link w:val="Heading1Char"/>
    <w:uiPriority w:val="9"/>
    <w:qFormat/>
    <w:rsid w:val="00A33C5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C5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B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3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C52"/>
  </w:style>
  <w:style w:type="paragraph" w:styleId="Footer">
    <w:name w:val="footer"/>
    <w:basedOn w:val="Normal"/>
    <w:link w:val="FooterChar"/>
    <w:uiPriority w:val="99"/>
    <w:unhideWhenUsed/>
    <w:rsid w:val="00A33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C52"/>
  </w:style>
  <w:style w:type="character" w:customStyle="1" w:styleId="Heading1Char">
    <w:name w:val="Heading 1 Char"/>
    <w:basedOn w:val="DefaultParagraphFont"/>
    <w:link w:val="Heading1"/>
    <w:uiPriority w:val="9"/>
    <w:rsid w:val="00A33C5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C52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C5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C5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C5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C5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C5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C52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C52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3C5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33C5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A33C5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C5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3C52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A33C5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33C5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A33C5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33C5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33C52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C5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C5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33C5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A33C5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33C5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33C5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A33C5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3C52"/>
    <w:pPr>
      <w:outlineLvl w:val="9"/>
    </w:pPr>
  </w:style>
  <w:style w:type="paragraph" w:styleId="ListParagraph">
    <w:name w:val="List Paragraph"/>
    <w:basedOn w:val="Normal"/>
    <w:uiPriority w:val="34"/>
    <w:qFormat/>
    <w:rsid w:val="00A33C52"/>
    <w:pPr>
      <w:ind w:left="720"/>
      <w:contextualSpacing/>
    </w:pPr>
  </w:style>
  <w:style w:type="table" w:styleId="TableGrid">
    <w:name w:val="Table Grid"/>
    <w:basedOn w:val="TableNormal"/>
    <w:uiPriority w:val="39"/>
    <w:rsid w:val="001B7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5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efaultParagraphFont"/>
    <w:rsid w:val="00955208"/>
  </w:style>
  <w:style w:type="character" w:customStyle="1" w:styleId="eop">
    <w:name w:val="eop"/>
    <w:basedOn w:val="DefaultParagraphFont"/>
    <w:rsid w:val="00955208"/>
  </w:style>
  <w:style w:type="character" w:customStyle="1" w:styleId="spellingerror">
    <w:name w:val="spellingerror"/>
    <w:basedOn w:val="DefaultParagraphFont"/>
    <w:rsid w:val="007E4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9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1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83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6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78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0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28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16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698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205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906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85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199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69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4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3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6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3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49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501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49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975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74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709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74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63063\Desktop\Primos_Sell_Shee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98F8F0E7F09B4BB5B3D779E9C2E478" ma:contentTypeVersion="4" ma:contentTypeDescription="Create a new document." ma:contentTypeScope="" ma:versionID="5ce7101a2a08b5e14b4fc3161304e007">
  <xsd:schema xmlns:xsd="http://www.w3.org/2001/XMLSchema" xmlns:xs="http://www.w3.org/2001/XMLSchema" xmlns:p="http://schemas.microsoft.com/office/2006/metadata/properties" xmlns:ns2="cf992880-2fc7-4b3e-8f0f-732b0b7d1173" targetNamespace="http://schemas.microsoft.com/office/2006/metadata/properties" ma:root="true" ma:fieldsID="19ecdca38f37ff7d8e9718f35becc052" ns2:_="">
    <xsd:import namespace="cf992880-2fc7-4b3e-8f0f-732b0b7d11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92880-2fc7-4b3e-8f0f-732b0b7d1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38FA67-E13E-4DA4-AB65-6D28B0ACC387}"/>
</file>

<file path=customXml/itemProps2.xml><?xml version="1.0" encoding="utf-8"?>
<ds:datastoreItem xmlns:ds="http://schemas.openxmlformats.org/officeDocument/2006/customXml" ds:itemID="{049645BE-E115-4597-A47E-08B6FCA6C81B}"/>
</file>

<file path=customXml/itemProps3.xml><?xml version="1.0" encoding="utf-8"?>
<ds:datastoreItem xmlns:ds="http://schemas.openxmlformats.org/officeDocument/2006/customXml" ds:itemID="{7F5284A2-71FB-4846-8D48-AF5193034D95}"/>
</file>

<file path=docProps/app.xml><?xml version="1.0" encoding="utf-8"?>
<Properties xmlns="http://schemas.openxmlformats.org/officeDocument/2006/extended-properties" xmlns:vt="http://schemas.openxmlformats.org/officeDocument/2006/docPropsVTypes">
  <Template>Primos_Sell_Sheet_Template</Template>
  <TotalTime>47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Vista Outdoor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O'Reilly, Mary</dc:creator>
  <cp:keywords/>
  <dc:description/>
  <cp:lastModifiedBy>Hughes, Eric</cp:lastModifiedBy>
  <cp:revision>7</cp:revision>
  <cp:lastPrinted>2017-10-31T20:39:00Z</cp:lastPrinted>
  <dcterms:created xsi:type="dcterms:W3CDTF">2017-06-30T17:58:00Z</dcterms:created>
  <dcterms:modified xsi:type="dcterms:W3CDTF">2017-10-31T21:22:00Z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0x0101004298F8F0E7F09B4BB5B3D779E9C2E478</vt:lpwstr>
  </property>
</Properties>
</file>